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gesamtes Flyerlayout"/>
      </w:tblPr>
      <w:tblGrid>
        <w:gridCol w:w="7200"/>
        <w:gridCol w:w="144"/>
        <w:gridCol w:w="3456"/>
      </w:tblGrid>
      <w:tr w:rsidR="004E3790" w14:paraId="5F7DC9E8" w14:textId="77777777" w:rsidTr="00CF38F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Textkörperinhalt von Tabelle"/>
            </w:tblPr>
            <w:tblGrid>
              <w:gridCol w:w="7260"/>
            </w:tblGrid>
            <w:tr w:rsidR="004E3790" w14:paraId="2F15750D" w14:textId="77777777" w:rsidTr="00757C98">
              <w:trPr>
                <w:cantSplit/>
                <w:trHeight w:hRule="exact" w:val="7252"/>
              </w:trPr>
              <w:tc>
                <w:tcPr>
                  <w:tcW w:w="7260" w:type="dxa"/>
                </w:tcPr>
                <w:p w14:paraId="6F287EA5" w14:textId="68649A06" w:rsidR="005278A5" w:rsidRDefault="005278A5" w:rsidP="005278A5">
                  <w:pPr>
                    <w:pStyle w:val="StandardWeb"/>
                  </w:pPr>
                  <w:r>
                    <w:rPr>
                      <w:noProof/>
                    </w:rPr>
                    <w:drawing>
                      <wp:inline distT="0" distB="0" distL="0" distR="0" wp14:anchorId="7F8F6DDC" wp14:editId="6E62C26C">
                        <wp:extent cx="2030400" cy="1191600"/>
                        <wp:effectExtent l="0" t="0" r="8255" b="8890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400" cy="119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PSV Kurhessen Waldeck e.V.</w:t>
                  </w:r>
                </w:p>
                <w:p w14:paraId="1F667243" w14:textId="7F0B5569" w:rsidR="00D334F3" w:rsidRDefault="005278A5">
                  <w:r>
                    <w:rPr>
                      <w:noProof/>
                    </w:rPr>
                    <w:drawing>
                      <wp:inline distT="0" distB="0" distL="0" distR="0" wp14:anchorId="70D88EF5" wp14:editId="3EF149E9">
                        <wp:extent cx="4778849" cy="857250"/>
                        <wp:effectExtent l="0" t="0" r="3175" b="0"/>
                        <wp:docPr id="4" name="Grafik 4" descr="Ein Bild, das Text, Schrift, Screenshot, Logo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 descr="Ein Bild, das Text, Schrift, Screenshot, Logo enthält.&#10;&#10;Automatisch generierte Beschreibu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519" cy="865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3A4929" w14:textId="7CAA61D9" w:rsidR="004E3790" w:rsidRPr="00D334F3" w:rsidRDefault="00B14EB8" w:rsidP="00D334F3">
                  <w:r>
                    <w:rPr>
                      <w:noProof/>
                    </w:rPr>
                    <w:drawing>
                      <wp:inline distT="0" distB="0" distL="0" distR="0" wp14:anchorId="1AAF2FCA" wp14:editId="39BF5847">
                        <wp:extent cx="4610100" cy="3065780"/>
                        <wp:effectExtent l="0" t="0" r="0" b="1270"/>
                        <wp:docPr id="4173436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306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3790" w14:paraId="1DCCB0DD" w14:textId="77777777" w:rsidTr="00F427AD">
              <w:trPr>
                <w:trHeight w:hRule="exact" w:val="7353"/>
              </w:trPr>
              <w:tc>
                <w:tcPr>
                  <w:tcW w:w="7260" w:type="dxa"/>
                </w:tcPr>
                <w:p w14:paraId="1E0FC669" w14:textId="77777777" w:rsidR="005278A5" w:rsidRDefault="005278A5" w:rsidP="00D52DB6">
                  <w:pPr>
                    <w:pStyle w:val="Titel"/>
                    <w:spacing w:line="192" w:lineRule="auto"/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</w:p>
                <w:p w14:paraId="6F743BE0" w14:textId="7675BE3B" w:rsidR="00D52DB6" w:rsidRDefault="007C3854" w:rsidP="00D52DB6">
                  <w:pPr>
                    <w:pStyle w:val="Titel"/>
                    <w:spacing w:line="192" w:lineRule="auto"/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color w:val="000000" w:themeColor="text1"/>
                      <w:sz w:val="72"/>
                      <w:szCs w:val="72"/>
                    </w:rPr>
                    <w:t>r</w:t>
                  </w:r>
                  <w:r w:rsidR="00296917" w:rsidRPr="007C3854">
                    <w:rPr>
                      <w:color w:val="000000" w:themeColor="text1"/>
                      <w:sz w:val="72"/>
                      <w:szCs w:val="72"/>
                    </w:rPr>
                    <w:t>eitercamp</w:t>
                  </w:r>
                </w:p>
                <w:p w14:paraId="65382E51" w14:textId="058ECEFD" w:rsidR="004E3790" w:rsidRDefault="00296917" w:rsidP="00D52DB6">
                  <w:pPr>
                    <w:pStyle w:val="Titel"/>
                    <w:spacing w:line="192" w:lineRule="auto"/>
                    <w:jc w:val="center"/>
                    <w:rPr>
                      <w:color w:val="C00000"/>
                      <w:sz w:val="84"/>
                      <w:szCs w:val="84"/>
                    </w:rPr>
                  </w:pPr>
                  <w:r w:rsidRPr="007C3854">
                    <w:rPr>
                      <w:color w:val="000000" w:themeColor="text1"/>
                      <w:sz w:val="72"/>
                      <w:szCs w:val="72"/>
                    </w:rPr>
                    <w:t>auf dem Kalkhof</w:t>
                  </w:r>
                  <w:r w:rsidR="007C3854">
                    <w:rPr>
                      <w:color w:val="000000" w:themeColor="text1"/>
                      <w:sz w:val="72"/>
                      <w:szCs w:val="72"/>
                    </w:rPr>
                    <w:t xml:space="preserve"> WANFRIED</w:t>
                  </w:r>
                  <w:r w:rsidR="00D52DB6">
                    <w:rPr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="00E65358">
                    <w:rPr>
                      <w:color w:val="C00000"/>
                      <w:sz w:val="84"/>
                      <w:szCs w:val="84"/>
                    </w:rPr>
                    <w:t>202</w:t>
                  </w:r>
                  <w:r w:rsidR="00D52DB6">
                    <w:rPr>
                      <w:color w:val="C00000"/>
                      <w:sz w:val="84"/>
                      <w:szCs w:val="84"/>
                    </w:rPr>
                    <w:t>5</w:t>
                  </w:r>
                </w:p>
                <w:p w14:paraId="541DB9B4" w14:textId="1B8CD48F" w:rsidR="00D52DB6" w:rsidRPr="00D52DB6" w:rsidRDefault="00D52DB6" w:rsidP="00D52DB6">
                  <w:pPr>
                    <w:rPr>
                      <w:color w:val="002060"/>
                      <w:sz w:val="36"/>
                      <w:szCs w:val="36"/>
                    </w:rPr>
                  </w:pPr>
                  <w:r>
                    <w:rPr>
                      <w:color w:val="002060"/>
                      <w:sz w:val="36"/>
                      <w:szCs w:val="36"/>
                    </w:rPr>
                    <w:t>14.-18.April/ 11.-15.August/ 6.-10. Oktober</w:t>
                  </w:r>
                </w:p>
                <w:p w14:paraId="3755B4EA" w14:textId="77777777" w:rsidR="009841A9" w:rsidRPr="009841A9" w:rsidRDefault="009841A9" w:rsidP="009841A9">
                  <w:pPr>
                    <w:rPr>
                      <w:sz w:val="16"/>
                      <w:szCs w:val="16"/>
                    </w:rPr>
                  </w:pPr>
                </w:p>
                <w:p w14:paraId="22EACEC7" w14:textId="2AC8E180" w:rsidR="00AA2A82" w:rsidRDefault="00D8047A" w:rsidP="00D8047A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>Der</w:t>
                  </w:r>
                  <w:r w:rsidR="00446789">
                    <w:rPr>
                      <w:color w:val="000000" w:themeColor="text1"/>
                      <w:sz w:val="22"/>
                      <w:szCs w:val="22"/>
                    </w:rPr>
                    <w:t xml:space="preserve"> Kreisreiterbund Werra- Meißner e.V. 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>ver</w:t>
                  </w:r>
                  <w:r w:rsidR="00446789">
                    <w:rPr>
                      <w:color w:val="000000" w:themeColor="text1"/>
                      <w:sz w:val="22"/>
                      <w:szCs w:val="22"/>
                    </w:rPr>
                    <w:t xml:space="preserve">anstaltet 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>das KRB</w:t>
                  </w:r>
                  <w:r w:rsidR="00F64CEF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Reitercamp </w:t>
                  </w:r>
                  <w:r w:rsidR="00AA2A82">
                    <w:rPr>
                      <w:color w:val="000000" w:themeColor="text1"/>
                      <w:sz w:val="22"/>
                      <w:szCs w:val="22"/>
                    </w:rPr>
                    <w:t>in Zusammenarbeit mit der Reitsportschule Ziska</w:t>
                  </w:r>
                  <w:r w:rsidR="00CF38F9">
                    <w:rPr>
                      <w:color w:val="000000" w:themeColor="text1"/>
                      <w:sz w:val="22"/>
                      <w:szCs w:val="22"/>
                    </w:rPr>
                    <w:t xml:space="preserve"> und mit dem P</w:t>
                  </w:r>
                  <w:r w:rsidR="008F5A82">
                    <w:rPr>
                      <w:color w:val="000000" w:themeColor="text1"/>
                      <w:sz w:val="22"/>
                      <w:szCs w:val="22"/>
                    </w:rPr>
                    <w:t>S</w:t>
                  </w:r>
                  <w:r w:rsidR="00CF38F9">
                    <w:rPr>
                      <w:color w:val="000000" w:themeColor="text1"/>
                      <w:sz w:val="22"/>
                      <w:szCs w:val="22"/>
                    </w:rPr>
                    <w:t>V Kurhessen-Waldeck</w:t>
                  </w:r>
                  <w:r w:rsidR="008F5A82">
                    <w:rPr>
                      <w:color w:val="000000" w:themeColor="text1"/>
                      <w:sz w:val="22"/>
                      <w:szCs w:val="22"/>
                    </w:rPr>
                    <w:t xml:space="preserve"> e.V. </w:t>
                  </w:r>
                  <w:r w:rsidR="00446789">
                    <w:rPr>
                      <w:color w:val="000000" w:themeColor="text1"/>
                      <w:sz w:val="22"/>
                      <w:szCs w:val="22"/>
                    </w:rPr>
                    <w:t xml:space="preserve">auf dem </w:t>
                  </w:r>
                  <w:proofErr w:type="spellStart"/>
                  <w:r w:rsidR="00446789">
                    <w:rPr>
                      <w:color w:val="000000" w:themeColor="text1"/>
                      <w:sz w:val="22"/>
                      <w:szCs w:val="22"/>
                    </w:rPr>
                    <w:t>Kalkhof</w:t>
                  </w:r>
                  <w:proofErr w:type="spellEnd"/>
                  <w:r w:rsidR="002C56FD">
                    <w:rPr>
                      <w:color w:val="000000" w:themeColor="text1"/>
                      <w:sz w:val="22"/>
                      <w:szCs w:val="22"/>
                    </w:rPr>
                    <w:t xml:space="preserve"> in Wanfried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>.</w:t>
                  </w:r>
                  <w:r w:rsidR="009841A9">
                    <w:rPr>
                      <w:color w:val="000000" w:themeColor="text1"/>
                      <w:sz w:val="22"/>
                      <w:szCs w:val="22"/>
                    </w:rPr>
                    <w:br/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Wir starten </w:t>
                  </w:r>
                  <w:r w:rsidR="00D52DB6">
                    <w:rPr>
                      <w:color w:val="000000" w:themeColor="text1"/>
                      <w:sz w:val="22"/>
                      <w:szCs w:val="22"/>
                    </w:rPr>
                    <w:t xml:space="preserve">jeweils 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am </w:t>
                  </w:r>
                  <w:r w:rsidR="00B42907">
                    <w:rPr>
                      <w:color w:val="000000" w:themeColor="text1"/>
                      <w:sz w:val="22"/>
                      <w:szCs w:val="22"/>
                    </w:rPr>
                    <w:t>Montag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 um</w:t>
                  </w:r>
                  <w:r w:rsidR="002D0B62">
                    <w:rPr>
                      <w:color w:val="000000" w:themeColor="text1"/>
                      <w:sz w:val="22"/>
                      <w:szCs w:val="22"/>
                    </w:rPr>
                    <w:t xml:space="preserve"> 10 Uhr 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und enden </w:t>
                  </w:r>
                  <w:r w:rsidR="00665EC5">
                    <w:rPr>
                      <w:color w:val="000000" w:themeColor="text1"/>
                      <w:sz w:val="22"/>
                      <w:szCs w:val="22"/>
                    </w:rPr>
                    <w:br/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>am</w:t>
                  </w:r>
                  <w:r w:rsidR="00B42907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65358">
                    <w:rPr>
                      <w:color w:val="000000" w:themeColor="text1"/>
                      <w:sz w:val="22"/>
                      <w:szCs w:val="22"/>
                    </w:rPr>
                    <w:t>Freitag</w:t>
                  </w:r>
                  <w:r w:rsidR="00D52DB6">
                    <w:rPr>
                      <w:color w:val="000000" w:themeColor="text1"/>
                      <w:sz w:val="22"/>
                      <w:szCs w:val="22"/>
                    </w:rPr>
                    <w:t xml:space="preserve"> gegen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65358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  <w:r w:rsidR="00B1228A">
                    <w:rPr>
                      <w:color w:val="000000" w:themeColor="text1"/>
                      <w:sz w:val="22"/>
                      <w:szCs w:val="22"/>
                    </w:rPr>
                    <w:t>6</w:t>
                  </w:r>
                  <w:r w:rsidR="002D0B62">
                    <w:rPr>
                      <w:color w:val="000000" w:themeColor="text1"/>
                      <w:sz w:val="22"/>
                      <w:szCs w:val="22"/>
                    </w:rPr>
                    <w:t xml:space="preserve"> Uhr.</w:t>
                  </w:r>
                  <w:r w:rsidR="00E65358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704B8F7D" w14:textId="0D5C4B57" w:rsidR="00F427AD" w:rsidRPr="00D8047A" w:rsidRDefault="00F427AD" w:rsidP="008F5A82">
                  <w:pPr>
                    <w:rPr>
                      <w:sz w:val="22"/>
                      <w:szCs w:val="22"/>
                    </w:rPr>
                  </w:pP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 xml:space="preserve">Das Reitercamp richtet sich an alle </w:t>
                  </w:r>
                  <w:r w:rsidR="00A664DF">
                    <w:rPr>
                      <w:color w:val="000000" w:themeColor="text1"/>
                      <w:sz w:val="22"/>
                      <w:szCs w:val="22"/>
                    </w:rPr>
                    <w:t xml:space="preserve">jugendlichen 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>Reiterinnen und Reiter</w:t>
                  </w:r>
                  <w:r w:rsidR="002C56FD">
                    <w:rPr>
                      <w:color w:val="000000" w:themeColor="text1"/>
                      <w:sz w:val="22"/>
                      <w:szCs w:val="22"/>
                    </w:rPr>
                    <w:t>,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 xml:space="preserve"> die </w:t>
                  </w:r>
                  <w:r w:rsidR="008F5A82">
                    <w:rPr>
                      <w:color w:val="000000" w:themeColor="text1"/>
                      <w:sz w:val="22"/>
                      <w:szCs w:val="22"/>
                    </w:rPr>
                    <w:t xml:space="preserve">Interesse an einer vielseitigen Ausbildung von Pferd und Reiter haben. </w:t>
                  </w:r>
                  <w:r w:rsidR="008F5A82">
                    <w:rPr>
                      <w:color w:val="000000" w:themeColor="text1"/>
                      <w:sz w:val="22"/>
                      <w:szCs w:val="22"/>
                    </w:rPr>
                    <w:br/>
                  </w:r>
                  <w:r w:rsidR="001B6947">
                    <w:rPr>
                      <w:color w:val="000000" w:themeColor="text1"/>
                      <w:sz w:val="22"/>
                      <w:szCs w:val="22"/>
                    </w:rPr>
                    <w:t xml:space="preserve">Die Reiter </w:t>
                  </w:r>
                  <w:r w:rsidR="00C220C1">
                    <w:rPr>
                      <w:color w:val="000000" w:themeColor="text1"/>
                      <w:sz w:val="22"/>
                      <w:szCs w:val="22"/>
                    </w:rPr>
                    <w:t>bringen ihr eigenes Pferd/ Pony mit.</w:t>
                  </w:r>
                  <w:r w:rsidR="001B6947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C5473">
                    <w:rPr>
                      <w:color w:val="000000" w:themeColor="text1"/>
                      <w:sz w:val="22"/>
                      <w:szCs w:val="22"/>
                    </w:rPr>
                    <w:br/>
                  </w:r>
                  <w:r w:rsidR="005B0A04">
                    <w:rPr>
                      <w:color w:val="000000" w:themeColor="text1"/>
                      <w:sz w:val="22"/>
                      <w:szCs w:val="22"/>
                    </w:rPr>
                    <w:t>Frank Ziska</w:t>
                  </w:r>
                  <w:r w:rsidR="00F64CEF">
                    <w:rPr>
                      <w:color w:val="000000" w:themeColor="text1"/>
                      <w:sz w:val="22"/>
                      <w:szCs w:val="22"/>
                    </w:rPr>
                    <w:t xml:space="preserve"> und Erik Schlaudraff werden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5B0A04">
                    <w:rPr>
                      <w:color w:val="000000" w:themeColor="text1"/>
                      <w:sz w:val="22"/>
                      <w:szCs w:val="22"/>
                    </w:rPr>
                    <w:t>E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 xml:space="preserve">uch ein vielseitiges Training </w:t>
                  </w:r>
                  <w:r w:rsidR="00B1228A">
                    <w:rPr>
                      <w:color w:val="000000" w:themeColor="text1"/>
                      <w:sz w:val="22"/>
                      <w:szCs w:val="22"/>
                    </w:rPr>
                    <w:t>in Theorie und Praxis mit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 xml:space="preserve"> Programm </w:t>
                  </w:r>
                  <w:r w:rsidR="002C56FD">
                    <w:rPr>
                      <w:color w:val="000000" w:themeColor="text1"/>
                      <w:sz w:val="22"/>
                      <w:szCs w:val="22"/>
                    </w:rPr>
                    <w:t xml:space="preserve">rund um das Pferd </w:t>
                  </w:r>
                  <w:r w:rsidR="007C3854">
                    <w:rPr>
                      <w:color w:val="000000" w:themeColor="text1"/>
                      <w:sz w:val="22"/>
                      <w:szCs w:val="22"/>
                    </w:rPr>
                    <w:t xml:space="preserve">mit viel </w:t>
                  </w:r>
                  <w:proofErr w:type="spellStart"/>
                  <w:r w:rsidR="007C3854">
                    <w:rPr>
                      <w:color w:val="000000" w:themeColor="text1"/>
                      <w:sz w:val="22"/>
                      <w:szCs w:val="22"/>
                    </w:rPr>
                    <w:t>Spass</w:t>
                  </w:r>
                  <w:proofErr w:type="spellEnd"/>
                  <w:r w:rsidR="007C3854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F427AD">
                    <w:rPr>
                      <w:color w:val="000000" w:themeColor="text1"/>
                      <w:sz w:val="22"/>
                      <w:szCs w:val="22"/>
                    </w:rPr>
                    <w:t>bieten.</w:t>
                  </w:r>
                  <w:r w:rsidR="00A664DF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4E3790" w14:paraId="1CD9D7BD" w14:textId="77777777" w:rsidTr="00757C98">
              <w:trPr>
                <w:trHeight w:hRule="exact" w:val="1450"/>
              </w:trPr>
              <w:tc>
                <w:tcPr>
                  <w:tcW w:w="7260" w:type="dxa"/>
                  <w:vAlign w:val="bottom"/>
                </w:tcPr>
                <w:p w14:paraId="50A9CAE7" w14:textId="41D40D34" w:rsidR="004E3790" w:rsidRDefault="004E3790"/>
              </w:tc>
            </w:tr>
          </w:tbl>
          <w:p w14:paraId="6C361CA3" w14:textId="77777777" w:rsidR="004E3790" w:rsidRDefault="004E3790"/>
        </w:tc>
        <w:tc>
          <w:tcPr>
            <w:tcW w:w="144" w:type="dxa"/>
          </w:tcPr>
          <w:p w14:paraId="72F59525" w14:textId="77777777" w:rsidR="004E3790" w:rsidRDefault="004E3790"/>
        </w:tc>
        <w:tc>
          <w:tcPr>
            <w:tcW w:w="3456" w:type="dxa"/>
          </w:tcPr>
          <w:p w14:paraId="7015AB8F" w14:textId="77777777" w:rsidR="00F64CEF" w:rsidRDefault="00F64CEF"/>
          <w:tbl>
            <w:tblPr>
              <w:tblpPr w:leftFromText="141" w:rightFromText="141" w:horzAnchor="margin" w:tblpY="-568"/>
              <w:tblOverlap w:val="never"/>
              <w:tblW w:w="5000" w:type="pct"/>
              <w:shd w:val="clear" w:color="auto" w:fill="C00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Seitenleiste des Flyers"/>
            </w:tblPr>
            <w:tblGrid>
              <w:gridCol w:w="3456"/>
            </w:tblGrid>
            <w:tr w:rsidR="004E3790" w14:paraId="1819310D" w14:textId="77777777" w:rsidTr="007C3854">
              <w:trPr>
                <w:trHeight w:hRule="exact" w:val="10800"/>
              </w:trPr>
              <w:tc>
                <w:tcPr>
                  <w:tcW w:w="3456" w:type="dxa"/>
                  <w:shd w:val="clear" w:color="auto" w:fill="C00000"/>
                  <w:vAlign w:val="center"/>
                </w:tcPr>
                <w:p w14:paraId="52679710" w14:textId="32845EC3" w:rsidR="004E3790" w:rsidRPr="0070001D" w:rsidRDefault="00F64CEF" w:rsidP="005A2E58">
                  <w:pPr>
                    <w:pStyle w:val="berschrift2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U</w:t>
                  </w:r>
                  <w:r w:rsidR="00A723E4" w:rsidRPr="0070001D">
                    <w:rPr>
                      <w:b/>
                      <w:sz w:val="36"/>
                      <w:szCs w:val="36"/>
                    </w:rPr>
                    <w:t>nser Angebot</w:t>
                  </w:r>
                  <w:r w:rsidR="00296917">
                    <w:rPr>
                      <w:b/>
                      <w:sz w:val="36"/>
                      <w:szCs w:val="36"/>
                    </w:rPr>
                    <w:t>:</w:t>
                  </w:r>
                </w:p>
                <w:p w14:paraId="6B1B2CEF" w14:textId="77777777" w:rsidR="0070001D" w:rsidRPr="0070001D" w:rsidRDefault="0070001D" w:rsidP="00D8047A">
                  <w:pPr>
                    <w:pStyle w:val="berschrift2"/>
                    <w:rPr>
                      <w:sz w:val="28"/>
                      <w:szCs w:val="28"/>
                    </w:rPr>
                  </w:pPr>
                  <w:r w:rsidRPr="0070001D">
                    <w:rPr>
                      <w:sz w:val="28"/>
                      <w:szCs w:val="28"/>
                    </w:rPr>
                    <w:t>_____</w:t>
                  </w:r>
                </w:p>
                <w:p w14:paraId="0C97AACA" w14:textId="0B0EF2BB" w:rsidR="00D8047A" w:rsidRPr="00296917" w:rsidRDefault="000818CF" w:rsidP="00D8047A">
                  <w:pPr>
                    <w:pStyle w:val="berschrift2"/>
                    <w:rPr>
                      <w:color w:val="F8F8F8"/>
                      <w:sz w:val="28"/>
                      <w:szCs w:val="28"/>
                    </w:rPr>
                  </w:pPr>
                  <w:r>
                    <w:rPr>
                      <w:color w:val="F8F8F8"/>
                      <w:sz w:val="28"/>
                      <w:szCs w:val="28"/>
                    </w:rPr>
                    <w:t xml:space="preserve">2 x </w:t>
                  </w:r>
                  <w:r w:rsidR="00A723E4" w:rsidRPr="00296917">
                    <w:rPr>
                      <w:color w:val="F8F8F8"/>
                      <w:sz w:val="28"/>
                      <w:szCs w:val="28"/>
                    </w:rPr>
                    <w:t xml:space="preserve">täglich reiten </w:t>
                  </w:r>
                  <w:r w:rsidR="00AF430F">
                    <w:rPr>
                      <w:color w:val="F8F8F8"/>
                      <w:sz w:val="28"/>
                      <w:szCs w:val="28"/>
                    </w:rPr>
                    <w:t>bei Zwei Trainern:</w:t>
                  </w:r>
                </w:p>
                <w:p w14:paraId="317FB278" w14:textId="0F256025" w:rsidR="007C3854" w:rsidRDefault="00D8047A" w:rsidP="005A2E58">
                  <w:pPr>
                    <w:pStyle w:val="berschrift2"/>
                    <w:rPr>
                      <w:color w:val="F8F8F8"/>
                      <w:sz w:val="28"/>
                      <w:szCs w:val="28"/>
                    </w:rPr>
                  </w:pPr>
                  <w:r w:rsidRPr="00296917">
                    <w:rPr>
                      <w:color w:val="F8F8F8"/>
                      <w:sz w:val="28"/>
                      <w:szCs w:val="28"/>
                    </w:rPr>
                    <w:t>Frank Ziska</w:t>
                  </w:r>
                  <w:r w:rsidR="007C3854">
                    <w:rPr>
                      <w:color w:val="F8F8F8"/>
                      <w:sz w:val="28"/>
                      <w:szCs w:val="28"/>
                    </w:rPr>
                    <w:t xml:space="preserve"> </w:t>
                  </w:r>
                  <w:r w:rsidR="000818CF">
                    <w:rPr>
                      <w:color w:val="F8F8F8"/>
                      <w:sz w:val="28"/>
                      <w:szCs w:val="28"/>
                    </w:rPr>
                    <w:br/>
                    <w:t>Wanfried</w:t>
                  </w:r>
                  <w:r w:rsidR="007C3854">
                    <w:rPr>
                      <w:color w:val="F8F8F8"/>
                      <w:sz w:val="28"/>
                      <w:szCs w:val="28"/>
                    </w:rPr>
                    <w:br/>
                    <w:t>TRAINER</w:t>
                  </w:r>
                  <w:r w:rsidRPr="00296917">
                    <w:rPr>
                      <w:color w:val="F8F8F8"/>
                      <w:sz w:val="28"/>
                      <w:szCs w:val="28"/>
                    </w:rPr>
                    <w:t xml:space="preserve"> </w:t>
                  </w:r>
                  <w:r w:rsidR="007C3854">
                    <w:rPr>
                      <w:color w:val="F8F8F8"/>
                      <w:sz w:val="28"/>
                      <w:szCs w:val="28"/>
                    </w:rPr>
                    <w:t>b</w:t>
                  </w:r>
                  <w:r w:rsidR="008F5A82">
                    <w:rPr>
                      <w:color w:val="F8F8F8"/>
                      <w:sz w:val="28"/>
                      <w:szCs w:val="28"/>
                    </w:rPr>
                    <w:br/>
                    <w:t>&amp;</w:t>
                  </w:r>
                  <w:r w:rsidR="008F5A82">
                    <w:rPr>
                      <w:color w:val="F8F8F8"/>
                      <w:sz w:val="28"/>
                      <w:szCs w:val="28"/>
                    </w:rPr>
                    <w:br/>
                    <w:t>Erik Schlaudraff</w:t>
                  </w:r>
                  <w:r w:rsidR="008F5A82">
                    <w:rPr>
                      <w:color w:val="F8F8F8"/>
                      <w:sz w:val="28"/>
                      <w:szCs w:val="28"/>
                    </w:rPr>
                    <w:br/>
                    <w:t xml:space="preserve">Landenhausen </w:t>
                  </w:r>
                  <w:r w:rsidR="00A009FB">
                    <w:rPr>
                      <w:color w:val="F8F8F8"/>
                      <w:sz w:val="28"/>
                      <w:szCs w:val="28"/>
                    </w:rPr>
                    <w:t>Pferdewirt Reiten</w:t>
                  </w:r>
                  <w:r w:rsidR="008F5A82">
                    <w:rPr>
                      <w:color w:val="F8F8F8"/>
                      <w:sz w:val="28"/>
                      <w:szCs w:val="28"/>
                    </w:rPr>
                    <w:t xml:space="preserve"> </w:t>
                  </w:r>
                  <w:r w:rsidR="00A009FB">
                    <w:rPr>
                      <w:color w:val="F8F8F8"/>
                      <w:sz w:val="28"/>
                      <w:szCs w:val="28"/>
                    </w:rPr>
                    <w:t>Turiner</w:t>
                  </w:r>
                  <w:r w:rsidR="008F5A82">
                    <w:rPr>
                      <w:color w:val="F8F8F8"/>
                      <w:sz w:val="28"/>
                      <w:szCs w:val="28"/>
                    </w:rPr>
                    <w:t xml:space="preserve">Richter </w:t>
                  </w:r>
                </w:p>
                <w:p w14:paraId="070C40BC" w14:textId="77777777" w:rsidR="008F5A82" w:rsidRPr="008F5A82" w:rsidRDefault="008F5A82" w:rsidP="008F5A82">
                  <w:pPr>
                    <w:pStyle w:val="Zeile"/>
                    <w:jc w:val="left"/>
                  </w:pPr>
                </w:p>
                <w:p w14:paraId="3E0F6C06" w14:textId="7721443C" w:rsidR="00B1228A" w:rsidRPr="00B1228A" w:rsidRDefault="007C3854" w:rsidP="00B1228A">
                  <w:pPr>
                    <w:pStyle w:val="berschrift2"/>
                  </w:pPr>
                  <w:r>
                    <w:rPr>
                      <w:sz w:val="28"/>
                      <w:szCs w:val="28"/>
                    </w:rPr>
                    <w:t>dreSSUR</w:t>
                  </w:r>
                  <w:r>
                    <w:rPr>
                      <w:sz w:val="28"/>
                      <w:szCs w:val="28"/>
                    </w:rPr>
                    <w:br/>
                    <w:t>sPRINGEN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="00E8649B">
                    <w:rPr>
                      <w:sz w:val="28"/>
                      <w:szCs w:val="28"/>
                    </w:rPr>
                    <w:t>Gelände</w:t>
                  </w:r>
                </w:p>
                <w:p w14:paraId="5459D660" w14:textId="46174157" w:rsidR="007C3854" w:rsidRDefault="007C3854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sPASS </w:t>
                  </w:r>
                </w:p>
                <w:p w14:paraId="6F984D8F" w14:textId="40E4523F" w:rsidR="00DA022D" w:rsidRDefault="000818CF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  <w:r w:rsidR="00DA022D">
                    <w:rPr>
                      <w:sz w:val="28"/>
                      <w:szCs w:val="28"/>
                    </w:rPr>
                    <w:t>nd</w:t>
                  </w:r>
                </w:p>
                <w:p w14:paraId="158207D4" w14:textId="231B765B" w:rsidR="004E3790" w:rsidRDefault="00D8047A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vieles mehr</w:t>
                  </w:r>
                </w:p>
                <w:p w14:paraId="38731985" w14:textId="77777777" w:rsidR="005A2E58" w:rsidRPr="005A2E58" w:rsidRDefault="005A2E58" w:rsidP="005A2E58">
                  <w:pPr>
                    <w:pStyle w:val="Zeile"/>
                  </w:pPr>
                </w:p>
                <w:p w14:paraId="261A86D2" w14:textId="6438EAF2" w:rsidR="003F528E" w:rsidRDefault="00B1228A" w:rsidP="004E21EE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400</w:t>
                  </w:r>
                  <w:r w:rsidR="00E8649B">
                    <w:rPr>
                      <w:sz w:val="28"/>
                      <w:szCs w:val="28"/>
                    </w:rPr>
                    <w:t xml:space="preserve"> </w:t>
                  </w:r>
                  <w:r w:rsidR="003F528E">
                    <w:rPr>
                      <w:sz w:val="28"/>
                      <w:szCs w:val="28"/>
                    </w:rPr>
                    <w:t>EUR</w:t>
                  </w:r>
                  <w:r w:rsidR="00E8649B">
                    <w:rPr>
                      <w:sz w:val="28"/>
                      <w:szCs w:val="28"/>
                    </w:rPr>
                    <w:t xml:space="preserve"> </w:t>
                  </w:r>
                  <w:r w:rsidR="00BC0F83">
                    <w:rPr>
                      <w:sz w:val="28"/>
                      <w:szCs w:val="28"/>
                    </w:rPr>
                    <w:t>+</w:t>
                  </w:r>
                  <w:r w:rsidR="00AE60A1">
                    <w:rPr>
                      <w:sz w:val="28"/>
                      <w:szCs w:val="28"/>
                    </w:rPr>
                    <w:t xml:space="preserve"> </w:t>
                  </w:r>
                  <w:r w:rsidR="003F528E"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t>75</w:t>
                  </w:r>
                  <w:r w:rsidR="00AE60A1">
                    <w:rPr>
                      <w:sz w:val="28"/>
                      <w:szCs w:val="28"/>
                    </w:rPr>
                    <w:t xml:space="preserve"> </w:t>
                  </w:r>
                  <w:r w:rsidR="003F528E">
                    <w:rPr>
                      <w:sz w:val="28"/>
                      <w:szCs w:val="28"/>
                    </w:rPr>
                    <w:t xml:space="preserve">EUR </w:t>
                  </w:r>
                  <w:r w:rsidR="00BC0F83">
                    <w:rPr>
                      <w:sz w:val="28"/>
                      <w:szCs w:val="28"/>
                    </w:rPr>
                    <w:t>pferde</w:t>
                  </w:r>
                  <w:r w:rsidR="00AE60A1">
                    <w:rPr>
                      <w:sz w:val="28"/>
                      <w:szCs w:val="28"/>
                    </w:rPr>
                    <w:t>Box</w:t>
                  </w:r>
                  <w:r w:rsidR="00BC0F83">
                    <w:rPr>
                      <w:sz w:val="28"/>
                      <w:szCs w:val="28"/>
                    </w:rPr>
                    <w:br/>
                  </w:r>
                  <w:r w:rsidR="003F528E">
                    <w:rPr>
                      <w:sz w:val="28"/>
                      <w:szCs w:val="28"/>
                    </w:rPr>
                    <w:t>= 4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="003F528E">
                    <w:rPr>
                      <w:sz w:val="28"/>
                      <w:szCs w:val="28"/>
                    </w:rPr>
                    <w:t xml:space="preserve">5 EUR </w:t>
                  </w:r>
                </w:p>
                <w:p w14:paraId="4795ECA9" w14:textId="5114C715" w:rsidR="005A2E58" w:rsidRPr="005A2E58" w:rsidRDefault="00F41BFD" w:rsidP="003F528E">
                  <w:pPr>
                    <w:pStyle w:val="berschrift2"/>
                  </w:pPr>
                  <w:r>
                    <w:rPr>
                      <w:sz w:val="28"/>
                      <w:szCs w:val="28"/>
                    </w:rPr>
                    <w:t>Vollpension FÜR Reiter u. Pferd</w:t>
                  </w:r>
                  <w:r w:rsidR="00BC0F83">
                    <w:rPr>
                      <w:sz w:val="28"/>
                      <w:szCs w:val="28"/>
                    </w:rPr>
                    <w:t xml:space="preserve"> Mehrbettzimmer</w:t>
                  </w:r>
                  <w:r w:rsidR="00C220C1">
                    <w:rPr>
                      <w:sz w:val="28"/>
                      <w:szCs w:val="28"/>
                    </w:rPr>
                    <w:t xml:space="preserve"> und </w:t>
                  </w:r>
                  <w:r w:rsidR="00BC0F83">
                    <w:rPr>
                      <w:sz w:val="28"/>
                      <w:szCs w:val="28"/>
                    </w:rPr>
                    <w:t>Betreuung</w:t>
                  </w:r>
                  <w:r w:rsidR="005C3DFB">
                    <w:rPr>
                      <w:sz w:val="28"/>
                      <w:szCs w:val="28"/>
                    </w:rPr>
                    <w:br/>
                  </w:r>
                  <w:r w:rsidR="007C3854">
                    <w:rPr>
                      <w:sz w:val="28"/>
                      <w:szCs w:val="28"/>
                    </w:rPr>
                    <w:br/>
                  </w:r>
                </w:p>
                <w:p w14:paraId="5DA4D8AC" w14:textId="619E7E7F" w:rsidR="004E3790" w:rsidRPr="00757C98" w:rsidRDefault="003F528E" w:rsidP="002F7F35">
                  <w:pPr>
                    <w:pStyle w:val="berschrift2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Handtücher und Bettwäsche </w:t>
                  </w:r>
                  <w:r>
                    <w:rPr>
                      <w:sz w:val="28"/>
                      <w:szCs w:val="28"/>
                    </w:rPr>
                    <w:br/>
                    <w:t xml:space="preserve">bitte mitbringen </w:t>
                  </w:r>
                </w:p>
              </w:tc>
            </w:tr>
            <w:tr w:rsidR="004E3790" w14:paraId="342F6CF6" w14:textId="77777777" w:rsidTr="007C3854">
              <w:trPr>
                <w:trHeight w:hRule="exact" w:val="144"/>
              </w:trPr>
              <w:tc>
                <w:tcPr>
                  <w:tcW w:w="3456" w:type="dxa"/>
                  <w:shd w:val="clear" w:color="auto" w:fill="C00000"/>
                </w:tcPr>
                <w:p w14:paraId="197B8F26" w14:textId="77777777" w:rsidR="004E3790" w:rsidRDefault="004E3790"/>
              </w:tc>
            </w:tr>
            <w:tr w:rsidR="004E3790" w14:paraId="59E88B52" w14:textId="77777777" w:rsidTr="007C3854">
              <w:trPr>
                <w:trHeight w:hRule="exact" w:val="3366"/>
              </w:trPr>
              <w:tc>
                <w:tcPr>
                  <w:tcW w:w="3456" w:type="dxa"/>
                  <w:shd w:val="clear" w:color="auto" w:fill="C00000"/>
                  <w:vAlign w:val="center"/>
                </w:tcPr>
                <w:p w14:paraId="1A73F023" w14:textId="4DA599ED" w:rsidR="004E3790" w:rsidRDefault="00AE60A1">
                  <w:pPr>
                    <w:pStyle w:val="berschrift3"/>
                    <w:rPr>
                      <w:color w:val="F8F8F8"/>
                      <w:sz w:val="26"/>
                      <w:szCs w:val="26"/>
                    </w:rPr>
                  </w:pPr>
                  <w:r>
                    <w:rPr>
                      <w:color w:val="F8F8F8"/>
                      <w:sz w:val="26"/>
                      <w:szCs w:val="26"/>
                    </w:rPr>
                    <w:t>Kreisreiterbund werRA-MEISSNER e.V.</w:t>
                  </w:r>
                  <w:r w:rsidR="008F5A82">
                    <w:rPr>
                      <w:color w:val="F8F8F8"/>
                      <w:sz w:val="26"/>
                      <w:szCs w:val="26"/>
                    </w:rPr>
                    <w:br/>
                    <w:t>PSV Kurhessen-Waldeck</w:t>
                  </w:r>
                  <w:r w:rsidR="00A26BB3">
                    <w:rPr>
                      <w:color w:val="F8F8F8"/>
                      <w:sz w:val="26"/>
                      <w:szCs w:val="26"/>
                    </w:rPr>
                    <w:br/>
                  </w:r>
                </w:p>
                <w:p w14:paraId="6CD02F3A" w14:textId="10797AD5" w:rsidR="004E21EE" w:rsidRDefault="004E21EE" w:rsidP="00B0769F">
                  <w:pPr>
                    <w:jc w:val="center"/>
                    <w:rPr>
                      <w:color w:val="FFFFFF" w:themeColor="background1"/>
                    </w:rPr>
                  </w:pPr>
                  <w:r w:rsidRPr="004E21EE">
                    <w:rPr>
                      <w:color w:val="FFFFFF" w:themeColor="background1"/>
                    </w:rPr>
                    <w:t xml:space="preserve">Anmeldungen </w:t>
                  </w:r>
                  <w:r w:rsidR="00A26BB3">
                    <w:rPr>
                      <w:color w:val="FFFFFF" w:themeColor="background1"/>
                    </w:rPr>
                    <w:t xml:space="preserve">per Mail </w:t>
                  </w:r>
                  <w:r w:rsidRPr="004E21EE">
                    <w:rPr>
                      <w:color w:val="FFFFFF" w:themeColor="background1"/>
                    </w:rPr>
                    <w:t xml:space="preserve">an </w:t>
                  </w:r>
                  <w:r w:rsidRPr="004E21EE">
                    <w:rPr>
                      <w:color w:val="FFFFFF" w:themeColor="background1"/>
                    </w:rPr>
                    <w:br/>
                    <w:t>Frank Ziska 0172 9406459</w:t>
                  </w:r>
                  <w:r w:rsidR="00B0769F">
                    <w:rPr>
                      <w:color w:val="FFFFFF" w:themeColor="background1"/>
                    </w:rPr>
                    <w:br/>
                  </w:r>
                  <w:hyperlink r:id="rId12" w:history="1">
                    <w:r w:rsidR="00F64CEF" w:rsidRPr="00F64CEF">
                      <w:rPr>
                        <w:rStyle w:val="Hyperlink"/>
                        <w:color w:val="FFFFFF" w:themeColor="background1"/>
                      </w:rPr>
                      <w:t>frankziska@web.de</w:t>
                    </w:r>
                  </w:hyperlink>
                </w:p>
                <w:p w14:paraId="2EF402D4" w14:textId="77777777" w:rsidR="00F64CEF" w:rsidRDefault="00F64CEF" w:rsidP="00B0769F">
                  <w:pPr>
                    <w:jc w:val="center"/>
                    <w:rPr>
                      <w:color w:val="FFFFFF" w:themeColor="background1"/>
                    </w:rPr>
                  </w:pPr>
                </w:p>
                <w:p w14:paraId="403B1CDB" w14:textId="77777777" w:rsidR="00F64CEF" w:rsidRPr="004E21EE" w:rsidRDefault="00F64CEF" w:rsidP="00B0769F">
                  <w:pPr>
                    <w:jc w:val="center"/>
                    <w:rPr>
                      <w:color w:val="FFFFFF" w:themeColor="background1"/>
                    </w:rPr>
                  </w:pPr>
                </w:p>
                <w:p w14:paraId="09B0ACF9" w14:textId="77777777" w:rsidR="00A723E4" w:rsidRDefault="00A723E4" w:rsidP="00A723E4">
                  <w:pPr>
                    <w:pStyle w:val="Datum"/>
                  </w:pPr>
                </w:p>
              </w:tc>
            </w:tr>
            <w:tr w:rsidR="00296917" w14:paraId="2BF451E9" w14:textId="77777777" w:rsidTr="007C3854">
              <w:trPr>
                <w:trHeight w:hRule="exact" w:val="3366"/>
              </w:trPr>
              <w:tc>
                <w:tcPr>
                  <w:tcW w:w="3456" w:type="dxa"/>
                  <w:shd w:val="clear" w:color="auto" w:fill="C00000"/>
                  <w:vAlign w:val="center"/>
                </w:tcPr>
                <w:p w14:paraId="4935B1D7" w14:textId="77777777" w:rsidR="00296917" w:rsidRDefault="00296917">
                  <w:pPr>
                    <w:pStyle w:val="berschrift3"/>
                    <w:rPr>
                      <w:color w:val="F8F8F8"/>
                      <w:sz w:val="26"/>
                      <w:szCs w:val="26"/>
                    </w:rPr>
                  </w:pPr>
                  <w:proofErr w:type="gramStart"/>
                  <w:r>
                    <w:rPr>
                      <w:color w:val="F8F8F8"/>
                      <w:sz w:val="26"/>
                      <w:szCs w:val="26"/>
                    </w:rPr>
                    <w:t>E:v</w:t>
                  </w:r>
                  <w:proofErr w:type="gramEnd"/>
                </w:p>
              </w:tc>
            </w:tr>
          </w:tbl>
          <w:p w14:paraId="56F71216" w14:textId="77777777" w:rsidR="004E3790" w:rsidRDefault="004E3790"/>
        </w:tc>
      </w:tr>
    </w:tbl>
    <w:p w14:paraId="7585FFC6" w14:textId="0A490B93" w:rsidR="00CF38F9" w:rsidRPr="00D334F3" w:rsidRDefault="00CF38F9" w:rsidP="005278A5">
      <w:pPr>
        <w:pStyle w:val="KeinLeerraum"/>
        <w:tabs>
          <w:tab w:val="left" w:pos="7785"/>
        </w:tabs>
        <w:rPr>
          <w:sz w:val="20"/>
          <w:szCs w:val="20"/>
        </w:rPr>
      </w:pPr>
    </w:p>
    <w:sectPr w:rsidR="00CF38F9" w:rsidRPr="00D334F3" w:rsidSect="00C220C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357BC" w14:textId="77777777" w:rsidR="00E909FC" w:rsidRDefault="00E909FC" w:rsidP="00CF38F9">
      <w:pPr>
        <w:spacing w:after="0" w:line="240" w:lineRule="auto"/>
      </w:pPr>
      <w:r>
        <w:separator/>
      </w:r>
    </w:p>
  </w:endnote>
  <w:endnote w:type="continuationSeparator" w:id="0">
    <w:p w14:paraId="0C44D4C8" w14:textId="77777777" w:rsidR="00E909FC" w:rsidRDefault="00E909FC" w:rsidP="00C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A2590" w14:textId="77777777" w:rsidR="00E909FC" w:rsidRDefault="00E909FC" w:rsidP="00CF38F9">
      <w:pPr>
        <w:spacing w:after="0" w:line="240" w:lineRule="auto"/>
      </w:pPr>
      <w:r>
        <w:separator/>
      </w:r>
    </w:p>
  </w:footnote>
  <w:footnote w:type="continuationSeparator" w:id="0">
    <w:p w14:paraId="32D651A0" w14:textId="77777777" w:rsidR="00E909FC" w:rsidRDefault="00E909FC" w:rsidP="00CF3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801BC"/>
    <w:multiLevelType w:val="hybridMultilevel"/>
    <w:tmpl w:val="EE0A7E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251811"/>
    <w:multiLevelType w:val="hybridMultilevel"/>
    <w:tmpl w:val="9A5EB138"/>
    <w:lvl w:ilvl="0" w:tplc="96C46080">
      <w:start w:val="2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844532">
    <w:abstractNumId w:val="0"/>
  </w:num>
  <w:num w:numId="2" w16cid:durableId="683828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3E4"/>
    <w:rsid w:val="000535E3"/>
    <w:rsid w:val="000818CF"/>
    <w:rsid w:val="00116B17"/>
    <w:rsid w:val="001236B2"/>
    <w:rsid w:val="00135DAB"/>
    <w:rsid w:val="0017536B"/>
    <w:rsid w:val="001B3C20"/>
    <w:rsid w:val="001B6947"/>
    <w:rsid w:val="00293AE4"/>
    <w:rsid w:val="00296917"/>
    <w:rsid w:val="002B6BD6"/>
    <w:rsid w:val="002C5473"/>
    <w:rsid w:val="002C56FD"/>
    <w:rsid w:val="002D0B62"/>
    <w:rsid w:val="002F7F35"/>
    <w:rsid w:val="00321593"/>
    <w:rsid w:val="00350A40"/>
    <w:rsid w:val="00356AF0"/>
    <w:rsid w:val="00394827"/>
    <w:rsid w:val="003F528E"/>
    <w:rsid w:val="0040111E"/>
    <w:rsid w:val="004250AF"/>
    <w:rsid w:val="00446789"/>
    <w:rsid w:val="004C726B"/>
    <w:rsid w:val="004E21EE"/>
    <w:rsid w:val="004E3790"/>
    <w:rsid w:val="004F4CFA"/>
    <w:rsid w:val="005278A5"/>
    <w:rsid w:val="005A2E58"/>
    <w:rsid w:val="005B0A04"/>
    <w:rsid w:val="005C3DFB"/>
    <w:rsid w:val="005D018A"/>
    <w:rsid w:val="005F5DD2"/>
    <w:rsid w:val="00665EC5"/>
    <w:rsid w:val="0070001D"/>
    <w:rsid w:val="00754CD4"/>
    <w:rsid w:val="00757C98"/>
    <w:rsid w:val="007A7718"/>
    <w:rsid w:val="007C3854"/>
    <w:rsid w:val="007E7ACD"/>
    <w:rsid w:val="00854043"/>
    <w:rsid w:val="008714B0"/>
    <w:rsid w:val="008A5F15"/>
    <w:rsid w:val="008D4981"/>
    <w:rsid w:val="008F5A82"/>
    <w:rsid w:val="00922692"/>
    <w:rsid w:val="009841A9"/>
    <w:rsid w:val="009A2936"/>
    <w:rsid w:val="009B7C0F"/>
    <w:rsid w:val="00A009FB"/>
    <w:rsid w:val="00A26BB3"/>
    <w:rsid w:val="00A46696"/>
    <w:rsid w:val="00A64D64"/>
    <w:rsid w:val="00A664DF"/>
    <w:rsid w:val="00A723E4"/>
    <w:rsid w:val="00AA2A82"/>
    <w:rsid w:val="00AE60A1"/>
    <w:rsid w:val="00AF430F"/>
    <w:rsid w:val="00B0769F"/>
    <w:rsid w:val="00B1228A"/>
    <w:rsid w:val="00B14EB8"/>
    <w:rsid w:val="00B42907"/>
    <w:rsid w:val="00B95F20"/>
    <w:rsid w:val="00BB2C8D"/>
    <w:rsid w:val="00BB4A01"/>
    <w:rsid w:val="00BC0F83"/>
    <w:rsid w:val="00C220C1"/>
    <w:rsid w:val="00C3081D"/>
    <w:rsid w:val="00CE62D0"/>
    <w:rsid w:val="00CF38F9"/>
    <w:rsid w:val="00D334F3"/>
    <w:rsid w:val="00D52DB6"/>
    <w:rsid w:val="00D8047A"/>
    <w:rsid w:val="00DA022D"/>
    <w:rsid w:val="00E43B3D"/>
    <w:rsid w:val="00E65358"/>
    <w:rsid w:val="00E8649B"/>
    <w:rsid w:val="00E909FC"/>
    <w:rsid w:val="00F32348"/>
    <w:rsid w:val="00F41BFD"/>
    <w:rsid w:val="00F427AD"/>
    <w:rsid w:val="00F64CEF"/>
    <w:rsid w:val="00FB2086"/>
    <w:rsid w:val="00FC7397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F23D7E"/>
  <w15:chartTrackingRefBased/>
  <w15:docId w15:val="{3A24D504-0B71-49FE-8070-BE09D0B8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de-DE" w:eastAsia="de-DE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en">
    <w:name w:val="Kontaktinformationen"/>
    <w:basedOn w:val="Standard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paragraph" w:styleId="Listenabsatz">
    <w:name w:val="List Paragraph"/>
    <w:basedOn w:val="Standard"/>
    <w:uiPriority w:val="34"/>
    <w:unhideWhenUsed/>
    <w:qFormat/>
    <w:rsid w:val="00D8047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769F"/>
    <w:rPr>
      <w:color w:val="3CB3CD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8F9"/>
  </w:style>
  <w:style w:type="paragraph" w:styleId="Fuzeile">
    <w:name w:val="footer"/>
    <w:basedOn w:val="Standard"/>
    <w:link w:val="FuzeileZchn"/>
    <w:uiPriority w:val="99"/>
    <w:unhideWhenUsed/>
    <w:rsid w:val="00C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38F9"/>
  </w:style>
  <w:style w:type="character" w:styleId="NichtaufgelsteErwhnung">
    <w:name w:val="Unresolved Mention"/>
    <w:basedOn w:val="Absatz-Standardschriftart"/>
    <w:uiPriority w:val="99"/>
    <w:semiHidden/>
    <w:unhideWhenUsed/>
    <w:rsid w:val="00F64CE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2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rankziska@web.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e\AppData\Roaming\Microsoft\Templates\Handzettel%20(saisonal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721AB-961C-4AF2-B40B-D2D0B3BEC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(saisonal)</Template>
  <TotalTime>0</TotalTime>
  <Pages>1</Pages>
  <Words>174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</dc:creator>
  <cp:keywords/>
  <dc:description/>
  <cp:lastModifiedBy>Erik Schlaudraff</cp:lastModifiedBy>
  <cp:revision>7</cp:revision>
  <cp:lastPrinted>2023-06-30T11:29:00Z</cp:lastPrinted>
  <dcterms:created xsi:type="dcterms:W3CDTF">2023-12-20T14:58:00Z</dcterms:created>
  <dcterms:modified xsi:type="dcterms:W3CDTF">2025-02-03T14:57:00Z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